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9E7" w:rsidRPr="00C42CBE" w:rsidRDefault="001D79E7" w:rsidP="001D79E7">
      <w:pPr>
        <w:rPr>
          <w:color w:val="000000" w:themeColor="text1"/>
        </w:rPr>
      </w:pPr>
      <w:bookmarkStart w:id="0" w:name="_GoBack"/>
      <w:bookmarkEnd w:id="0"/>
    </w:p>
    <w:p w:rsidR="001D79E7" w:rsidRPr="00C42CBE" w:rsidRDefault="001D79E7" w:rsidP="001D79E7">
      <w:pPr>
        <w:pStyle w:val="3"/>
        <w:ind w:firstLine="0"/>
        <w:rPr>
          <w:b/>
          <w:caps/>
          <w:color w:val="000000" w:themeColor="text1"/>
          <w:sz w:val="28"/>
          <w:szCs w:val="28"/>
        </w:rPr>
      </w:pPr>
      <w:r w:rsidRPr="00C42CBE">
        <w:rPr>
          <w:b/>
          <w:caps/>
          <w:color w:val="000000" w:themeColor="text1"/>
          <w:sz w:val="28"/>
          <w:szCs w:val="28"/>
        </w:rPr>
        <w:t>АДМИНИСТРАЦИЯ</w:t>
      </w:r>
    </w:p>
    <w:p w:rsidR="001D79E7" w:rsidRPr="00C42CBE" w:rsidRDefault="007D1829" w:rsidP="001D79E7">
      <w:pPr>
        <w:pStyle w:val="3"/>
        <w:ind w:firstLine="0"/>
        <w:rPr>
          <w:b/>
          <w:caps/>
          <w:color w:val="000000" w:themeColor="text1"/>
          <w:sz w:val="28"/>
          <w:szCs w:val="28"/>
        </w:rPr>
      </w:pPr>
      <w:r>
        <w:rPr>
          <w:b/>
          <w:caps/>
          <w:color w:val="000000" w:themeColor="text1"/>
          <w:sz w:val="28"/>
          <w:szCs w:val="28"/>
        </w:rPr>
        <w:t>МИЧУРИНСКОГО</w:t>
      </w:r>
      <w:r w:rsidR="001D79E7">
        <w:rPr>
          <w:b/>
          <w:caps/>
          <w:color w:val="000000" w:themeColor="text1"/>
          <w:sz w:val="28"/>
          <w:szCs w:val="28"/>
        </w:rPr>
        <w:t xml:space="preserve"> СЕЛЬСОВЕТА ИСКИТИМСКОГО РАЙОНА</w:t>
      </w:r>
      <w:r w:rsidR="001D79E7" w:rsidRPr="00C42CBE">
        <w:rPr>
          <w:b/>
          <w:caps/>
          <w:color w:val="000000" w:themeColor="text1"/>
          <w:sz w:val="28"/>
          <w:szCs w:val="28"/>
        </w:rPr>
        <w:t xml:space="preserve"> Новосибирской области</w:t>
      </w:r>
    </w:p>
    <w:p w:rsidR="001D79E7" w:rsidRPr="00C42CBE" w:rsidRDefault="001D79E7" w:rsidP="001D79E7">
      <w:pPr>
        <w:rPr>
          <w:color w:val="000000" w:themeColor="text1"/>
          <w:szCs w:val="28"/>
        </w:rPr>
      </w:pPr>
    </w:p>
    <w:p w:rsidR="001D79E7" w:rsidRPr="00C42CBE" w:rsidRDefault="00642A90" w:rsidP="001D79E7">
      <w:pPr>
        <w:pStyle w:val="1"/>
        <w:ind w:firstLine="0"/>
        <w:rPr>
          <w:color w:val="000000" w:themeColor="text1"/>
          <w:sz w:val="40"/>
          <w:szCs w:val="40"/>
        </w:rPr>
      </w:pPr>
      <w:proofErr w:type="gramStart"/>
      <w:r>
        <w:rPr>
          <w:color w:val="000000" w:themeColor="text1"/>
          <w:sz w:val="40"/>
          <w:szCs w:val="40"/>
        </w:rPr>
        <w:t>Р</w:t>
      </w:r>
      <w:proofErr w:type="gramEnd"/>
      <w:r>
        <w:rPr>
          <w:color w:val="000000" w:themeColor="text1"/>
          <w:sz w:val="40"/>
          <w:szCs w:val="40"/>
        </w:rPr>
        <w:t xml:space="preserve"> А С П О Р Я Ж Е Н И Е</w:t>
      </w:r>
    </w:p>
    <w:p w:rsidR="001D79E7" w:rsidRPr="00C42CBE" w:rsidRDefault="001D79E7" w:rsidP="001D79E7">
      <w:pPr>
        <w:ind w:firstLine="0"/>
        <w:rPr>
          <w:color w:val="000000" w:themeColor="text1"/>
          <w:sz w:val="20"/>
        </w:rPr>
      </w:pPr>
    </w:p>
    <w:p w:rsidR="001D79E7" w:rsidRPr="00C42CBE" w:rsidRDefault="00DF5199" w:rsidP="001D79E7">
      <w:pPr>
        <w:ind w:firstLine="0"/>
        <w:rPr>
          <w:color w:val="000000" w:themeColor="text1"/>
        </w:rPr>
      </w:pPr>
      <w:r w:rsidRPr="00DF5199">
        <w:rPr>
          <w:noProof/>
          <w:color w:val="000000" w:themeColor="text1"/>
          <w:sz w:val="20"/>
        </w:rPr>
        <w:pict>
          <v:rect id="Rectangle 2" o:spid="_x0000_s1026" style="position:absolute;left:0;text-align:left;margin-left:165.5pt;margin-top:9.1pt;width:84.75pt;height:27pt;z-index:-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" strokecolor="white">
            <v:textbox>
              <w:txbxContent>
                <w:p w:rsidR="001D79E7" w:rsidRPr="00231551" w:rsidRDefault="001D79E7" w:rsidP="00231551"/>
              </w:txbxContent>
            </v:textbox>
          </v:rect>
        </w:pict>
      </w:r>
      <w:r w:rsidRPr="00DF5199">
        <w:rPr>
          <w:noProof/>
          <w:color w:val="000000" w:themeColor="text1"/>
          <w:sz w:val="20"/>
        </w:rPr>
        <w:pict>
          <v:rect id="Rectangle 3" o:spid="_x0000_s1027" style="position:absolute;left:0;text-align:left;margin-left:257.15pt;margin-top:9.1pt;width:1in;height:27pt;z-index:-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" strokecolor="white">
            <v:textbox>
              <w:txbxContent>
                <w:p w:rsidR="001D79E7" w:rsidRDefault="001D79E7" w:rsidP="001D79E7">
                  <w:pPr>
                    <w:ind w:firstLine="0"/>
                    <w:jc w:val="center"/>
                  </w:pPr>
                </w:p>
              </w:txbxContent>
            </v:textbox>
          </v:rect>
        </w:pict>
      </w:r>
    </w:p>
    <w:p w:rsidR="001D79E7" w:rsidRPr="00231551" w:rsidRDefault="007945F6" w:rsidP="001D79E7">
      <w:pPr>
        <w:pStyle w:val="4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  <w:u w:val="single"/>
        </w:rPr>
        <w:t>01</w:t>
      </w:r>
      <w:r w:rsidR="00150AD3">
        <w:rPr>
          <w:b w:val="0"/>
          <w:sz w:val="24"/>
          <w:szCs w:val="24"/>
          <w:u w:val="single"/>
        </w:rPr>
        <w:t>.0</w:t>
      </w:r>
      <w:r>
        <w:rPr>
          <w:b w:val="0"/>
          <w:sz w:val="24"/>
          <w:szCs w:val="24"/>
          <w:u w:val="single"/>
        </w:rPr>
        <w:t>4</w:t>
      </w:r>
      <w:r w:rsidR="00231551" w:rsidRPr="00231551">
        <w:rPr>
          <w:b w:val="0"/>
          <w:sz w:val="24"/>
          <w:szCs w:val="24"/>
          <w:u w:val="single"/>
        </w:rPr>
        <w:t>.201</w:t>
      </w:r>
      <w:r w:rsidR="00150AD3">
        <w:rPr>
          <w:b w:val="0"/>
          <w:sz w:val="24"/>
          <w:szCs w:val="24"/>
          <w:u w:val="single"/>
        </w:rPr>
        <w:t>6</w:t>
      </w:r>
      <w:r w:rsidR="00231551" w:rsidRPr="00231551">
        <w:rPr>
          <w:b w:val="0"/>
          <w:sz w:val="24"/>
          <w:szCs w:val="24"/>
        </w:rPr>
        <w:t xml:space="preserve"> № </w:t>
      </w:r>
      <w:r>
        <w:rPr>
          <w:b w:val="0"/>
          <w:sz w:val="24"/>
          <w:szCs w:val="24"/>
          <w:u w:val="single"/>
        </w:rPr>
        <w:t>13</w:t>
      </w:r>
      <w:r w:rsidR="00231551" w:rsidRPr="00231551">
        <w:rPr>
          <w:b w:val="0"/>
          <w:sz w:val="24"/>
          <w:szCs w:val="24"/>
          <w:u w:val="single"/>
        </w:rPr>
        <w:t>-р</w:t>
      </w:r>
    </w:p>
    <w:p w:rsidR="001D79E7" w:rsidRPr="00231551" w:rsidRDefault="001D79E7" w:rsidP="001D79E7">
      <w:pPr>
        <w:framePr w:w="4860" w:h="643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ind w:firstLine="0"/>
        <w:jc w:val="left"/>
        <w:rPr>
          <w:sz w:val="24"/>
          <w:szCs w:val="24"/>
        </w:rPr>
      </w:pPr>
      <w:r w:rsidRPr="00231551">
        <w:rPr>
          <w:sz w:val="24"/>
          <w:szCs w:val="24"/>
        </w:rPr>
        <w:t xml:space="preserve">О плане противодействия коррупции </w:t>
      </w:r>
      <w:r w:rsidR="00231551">
        <w:rPr>
          <w:sz w:val="24"/>
          <w:szCs w:val="24"/>
        </w:rPr>
        <w:t xml:space="preserve">в администрации </w:t>
      </w:r>
      <w:r w:rsidR="007D1829">
        <w:rPr>
          <w:sz w:val="24"/>
          <w:szCs w:val="24"/>
        </w:rPr>
        <w:t xml:space="preserve">Мичуринского </w:t>
      </w:r>
      <w:r w:rsidR="00231551">
        <w:rPr>
          <w:sz w:val="24"/>
          <w:szCs w:val="24"/>
        </w:rPr>
        <w:t>сельсовета</w:t>
      </w:r>
      <w:r w:rsidRPr="00231551">
        <w:rPr>
          <w:sz w:val="24"/>
          <w:szCs w:val="24"/>
        </w:rPr>
        <w:t xml:space="preserve"> </w:t>
      </w:r>
      <w:r w:rsidR="00150AD3">
        <w:rPr>
          <w:sz w:val="24"/>
          <w:szCs w:val="24"/>
        </w:rPr>
        <w:t>на 2016-2017</w:t>
      </w:r>
      <w:r w:rsidRPr="00231551">
        <w:rPr>
          <w:sz w:val="24"/>
          <w:szCs w:val="24"/>
        </w:rPr>
        <w:t xml:space="preserve"> годы</w:t>
      </w:r>
    </w:p>
    <w:p w:rsidR="001D79E7" w:rsidRDefault="00BF1FF7" w:rsidP="00231551">
      <w:pPr>
        <w:pStyle w:val="a5"/>
        <w:tabs>
          <w:tab w:val="clear" w:pos="4536"/>
          <w:tab w:val="clear" w:pos="9072"/>
        </w:tabs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п</w:t>
      </w:r>
      <w:r w:rsidR="00231551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Агролес</w:t>
      </w:r>
      <w:proofErr w:type="spellEnd"/>
    </w:p>
    <w:p w:rsidR="00231551" w:rsidRPr="00231551" w:rsidRDefault="00231551" w:rsidP="001D79E7">
      <w:pPr>
        <w:pStyle w:val="a5"/>
        <w:tabs>
          <w:tab w:val="clear" w:pos="4536"/>
          <w:tab w:val="clear" w:pos="9072"/>
        </w:tabs>
        <w:ind w:firstLine="0"/>
        <w:rPr>
          <w:bCs/>
          <w:sz w:val="24"/>
          <w:szCs w:val="24"/>
        </w:rPr>
      </w:pPr>
    </w:p>
    <w:p w:rsidR="001D79E7" w:rsidRPr="00585722" w:rsidRDefault="001D79E7" w:rsidP="001D79E7">
      <w:pPr>
        <w:ind w:firstLine="0"/>
      </w:pPr>
    </w:p>
    <w:p w:rsidR="001D79E7" w:rsidRPr="00FF7F57" w:rsidRDefault="001D79E7" w:rsidP="001D79E7">
      <w:pPr>
        <w:ind w:firstLine="0"/>
      </w:pPr>
    </w:p>
    <w:p w:rsidR="001D79E7" w:rsidRPr="00F10736" w:rsidRDefault="001D79E7" w:rsidP="001D79E7">
      <w:pPr>
        <w:ind w:firstLine="720"/>
        <w:rPr>
          <w:szCs w:val="28"/>
        </w:rPr>
      </w:pPr>
      <w:proofErr w:type="gramStart"/>
      <w:r w:rsidRPr="00F10736">
        <w:rPr>
          <w:szCs w:val="28"/>
        </w:rPr>
        <w:t xml:space="preserve">В соответствии с </w:t>
      </w:r>
      <w:hyperlink r:id="rId6" w:history="1">
        <w:r w:rsidRPr="00F10736">
          <w:rPr>
            <w:rStyle w:val="af"/>
            <w:b w:val="0"/>
            <w:color w:val="000000"/>
            <w:szCs w:val="28"/>
          </w:rPr>
          <w:t>Федеральным законом</w:t>
        </w:r>
      </w:hyperlink>
      <w:r w:rsidRPr="00F10736">
        <w:rPr>
          <w:b/>
          <w:szCs w:val="28"/>
        </w:rPr>
        <w:t xml:space="preserve"> </w:t>
      </w:r>
      <w:r w:rsidRPr="00F10736">
        <w:rPr>
          <w:szCs w:val="28"/>
        </w:rPr>
        <w:t xml:space="preserve">от 25.12.2008 </w:t>
      </w:r>
      <w:r>
        <w:rPr>
          <w:szCs w:val="28"/>
        </w:rPr>
        <w:t>№</w:t>
      </w:r>
      <w:r w:rsidRPr="00F10736">
        <w:rPr>
          <w:szCs w:val="28"/>
        </w:rPr>
        <w:t xml:space="preserve"> 273-ФЗ </w:t>
      </w:r>
      <w:r>
        <w:rPr>
          <w:szCs w:val="28"/>
        </w:rPr>
        <w:t>«</w:t>
      </w:r>
      <w:r w:rsidRPr="00F10736">
        <w:rPr>
          <w:szCs w:val="28"/>
        </w:rPr>
        <w:t>О противодействии коррупции</w:t>
      </w:r>
      <w:r>
        <w:rPr>
          <w:szCs w:val="28"/>
        </w:rPr>
        <w:t>»</w:t>
      </w:r>
      <w:r w:rsidRPr="00F10736">
        <w:rPr>
          <w:szCs w:val="28"/>
        </w:rPr>
        <w:t xml:space="preserve">, </w:t>
      </w:r>
      <w:hyperlink r:id="rId7" w:history="1">
        <w:r w:rsidRPr="00F10736">
          <w:rPr>
            <w:rStyle w:val="af"/>
            <w:b w:val="0"/>
            <w:color w:val="000000"/>
            <w:szCs w:val="28"/>
          </w:rPr>
          <w:t>Национальной стратегией</w:t>
        </w:r>
      </w:hyperlink>
      <w:r w:rsidRPr="00F10736">
        <w:rPr>
          <w:szCs w:val="28"/>
        </w:rPr>
        <w:t xml:space="preserve"> противодействия коррупции, утвержденной </w:t>
      </w:r>
      <w:hyperlink r:id="rId8" w:history="1">
        <w:r w:rsidRPr="00F10736">
          <w:rPr>
            <w:rStyle w:val="af"/>
            <w:b w:val="0"/>
            <w:color w:val="000000"/>
            <w:szCs w:val="28"/>
          </w:rPr>
          <w:t>Указом</w:t>
        </w:r>
      </w:hyperlink>
      <w:r w:rsidRPr="00F10736">
        <w:rPr>
          <w:szCs w:val="28"/>
        </w:rPr>
        <w:t xml:space="preserve"> Президента Российской Федерации </w:t>
      </w:r>
      <w:r>
        <w:rPr>
          <w:szCs w:val="28"/>
        </w:rPr>
        <w:t xml:space="preserve">                         </w:t>
      </w:r>
      <w:r w:rsidRPr="00F10736">
        <w:rPr>
          <w:szCs w:val="28"/>
        </w:rPr>
        <w:t xml:space="preserve">от 13.04.2010 </w:t>
      </w:r>
      <w:r>
        <w:rPr>
          <w:szCs w:val="28"/>
        </w:rPr>
        <w:t xml:space="preserve">№ </w:t>
      </w:r>
      <w:r w:rsidRPr="00F10736">
        <w:rPr>
          <w:szCs w:val="28"/>
        </w:rPr>
        <w:t xml:space="preserve">460, </w:t>
      </w:r>
      <w:r w:rsidR="00A6660A">
        <w:rPr>
          <w:szCs w:val="28"/>
        </w:rPr>
        <w:t>«О национальной стратегии противодействия коррупции  и Национальном</w:t>
      </w:r>
      <w:r w:rsidRPr="00F10736">
        <w:rPr>
          <w:szCs w:val="28"/>
        </w:rPr>
        <w:t xml:space="preserve"> план</w:t>
      </w:r>
      <w:r w:rsidR="00A6660A">
        <w:rPr>
          <w:szCs w:val="28"/>
        </w:rPr>
        <w:t>е</w:t>
      </w:r>
      <w:r w:rsidRPr="00F10736">
        <w:rPr>
          <w:szCs w:val="28"/>
        </w:rPr>
        <w:t xml:space="preserve"> п</w:t>
      </w:r>
      <w:r w:rsidR="00A6660A">
        <w:rPr>
          <w:szCs w:val="28"/>
        </w:rPr>
        <w:t>ротиводействия коррупции на 2010-2011</w:t>
      </w:r>
      <w:r w:rsidRPr="00F10736">
        <w:rPr>
          <w:szCs w:val="28"/>
        </w:rPr>
        <w:t> годы</w:t>
      </w:r>
      <w:r w:rsidR="00A6660A">
        <w:rPr>
          <w:szCs w:val="28"/>
        </w:rPr>
        <w:t xml:space="preserve">», </w:t>
      </w:r>
      <w:r w:rsidRPr="00F10736">
        <w:rPr>
          <w:szCs w:val="28"/>
        </w:rPr>
        <w:t xml:space="preserve">Указом Президента Российской Федерации </w:t>
      </w:r>
      <w:r>
        <w:rPr>
          <w:szCs w:val="28"/>
        </w:rPr>
        <w:t xml:space="preserve"> </w:t>
      </w:r>
      <w:r w:rsidR="00A6660A">
        <w:rPr>
          <w:szCs w:val="28"/>
        </w:rPr>
        <w:t>от 11.04.2014</w:t>
      </w:r>
      <w:r w:rsidRPr="00F10736">
        <w:rPr>
          <w:szCs w:val="28"/>
        </w:rPr>
        <w:t xml:space="preserve"> </w:t>
      </w:r>
      <w:r>
        <w:rPr>
          <w:szCs w:val="28"/>
        </w:rPr>
        <w:t>№</w:t>
      </w:r>
      <w:r w:rsidR="00A6660A">
        <w:rPr>
          <w:szCs w:val="28"/>
        </w:rPr>
        <w:t> 226 « О национальном плане противодействия коррупции на 2014-2015 годы»</w:t>
      </w:r>
      <w:r w:rsidRPr="00F10736">
        <w:rPr>
          <w:szCs w:val="28"/>
        </w:rPr>
        <w:t xml:space="preserve">, </w:t>
      </w:r>
      <w:hyperlink r:id="rId9" w:history="1">
        <w:r w:rsidRPr="00F10736">
          <w:rPr>
            <w:rStyle w:val="af"/>
            <w:b w:val="0"/>
            <w:color w:val="000000"/>
            <w:szCs w:val="28"/>
          </w:rPr>
          <w:t>Законом</w:t>
        </w:r>
      </w:hyperlink>
      <w:r w:rsidRPr="00F10736">
        <w:rPr>
          <w:szCs w:val="28"/>
        </w:rPr>
        <w:t xml:space="preserve"> Новосибирской области от 27.04.2010 </w:t>
      </w:r>
      <w:r>
        <w:rPr>
          <w:szCs w:val="28"/>
        </w:rPr>
        <w:t>№</w:t>
      </w:r>
      <w:r w:rsidRPr="00F10736">
        <w:rPr>
          <w:szCs w:val="28"/>
        </w:rPr>
        <w:t xml:space="preserve"> 486-ОЗ </w:t>
      </w:r>
      <w:r>
        <w:rPr>
          <w:szCs w:val="28"/>
        </w:rPr>
        <w:t>«</w:t>
      </w:r>
      <w:r w:rsidRPr="00F10736">
        <w:rPr>
          <w:szCs w:val="28"/>
        </w:rPr>
        <w:t>О мерах по</w:t>
      </w:r>
      <w:proofErr w:type="gramEnd"/>
      <w:r w:rsidRPr="00F10736">
        <w:rPr>
          <w:szCs w:val="28"/>
        </w:rPr>
        <w:t xml:space="preserve"> профилактике коррупции в Новосибирской области</w:t>
      </w:r>
      <w:r>
        <w:rPr>
          <w:szCs w:val="28"/>
        </w:rPr>
        <w:t>»</w:t>
      </w:r>
      <w:r w:rsidRPr="00F10736">
        <w:rPr>
          <w:szCs w:val="28"/>
        </w:rPr>
        <w:t xml:space="preserve">, </w:t>
      </w:r>
      <w:r w:rsidR="00A6660A">
        <w:rPr>
          <w:szCs w:val="28"/>
        </w:rPr>
        <w:t xml:space="preserve">и </w:t>
      </w:r>
      <w:r w:rsidRPr="00F10736">
        <w:rPr>
          <w:szCs w:val="28"/>
        </w:rPr>
        <w:t xml:space="preserve">в целях </w:t>
      </w:r>
      <w:r w:rsidR="00A6660A">
        <w:rPr>
          <w:szCs w:val="28"/>
        </w:rPr>
        <w:t>обеспечения согласованного осуществления мероприятий, направленных на противодействие коррупции</w:t>
      </w:r>
      <w:r w:rsidR="00231551">
        <w:rPr>
          <w:szCs w:val="28"/>
        </w:rPr>
        <w:t xml:space="preserve"> в администрации </w:t>
      </w:r>
      <w:r w:rsidR="007D1829">
        <w:rPr>
          <w:szCs w:val="28"/>
        </w:rPr>
        <w:t>Мичуринского</w:t>
      </w:r>
      <w:r w:rsidR="00A6660A">
        <w:rPr>
          <w:szCs w:val="28"/>
        </w:rPr>
        <w:t xml:space="preserve"> </w:t>
      </w:r>
      <w:r w:rsidR="00231551">
        <w:rPr>
          <w:szCs w:val="28"/>
        </w:rPr>
        <w:t>сельсовета</w:t>
      </w:r>
      <w:r w:rsidRPr="00F10736">
        <w:rPr>
          <w:szCs w:val="28"/>
        </w:rPr>
        <w:t>:</w:t>
      </w:r>
    </w:p>
    <w:p w:rsidR="001D79E7" w:rsidRPr="00F10736" w:rsidRDefault="001D79E7" w:rsidP="001D79E7">
      <w:pPr>
        <w:ind w:firstLine="720"/>
        <w:rPr>
          <w:szCs w:val="28"/>
        </w:rPr>
      </w:pPr>
      <w:bookmarkStart w:id="1" w:name="sub_1001"/>
      <w:r w:rsidRPr="00F10736">
        <w:rPr>
          <w:szCs w:val="28"/>
        </w:rPr>
        <w:t xml:space="preserve">1. Утвердить прилагаемый </w:t>
      </w:r>
      <w:hyperlink w:anchor="sub_1000" w:history="1">
        <w:r w:rsidRPr="00F10736">
          <w:rPr>
            <w:rStyle w:val="af"/>
            <w:b w:val="0"/>
            <w:color w:val="000000"/>
            <w:szCs w:val="28"/>
          </w:rPr>
          <w:t>план</w:t>
        </w:r>
      </w:hyperlink>
      <w:r w:rsidRPr="00F10736">
        <w:rPr>
          <w:szCs w:val="28"/>
        </w:rPr>
        <w:t xml:space="preserve"> мероприятий по противодействию коррупции в администрации </w:t>
      </w:r>
      <w:r w:rsidR="007D1829">
        <w:rPr>
          <w:szCs w:val="28"/>
        </w:rPr>
        <w:t xml:space="preserve">Мичуринского </w:t>
      </w:r>
      <w:r w:rsidR="00231551">
        <w:rPr>
          <w:szCs w:val="28"/>
        </w:rPr>
        <w:t>сельсовета</w:t>
      </w:r>
      <w:r>
        <w:rPr>
          <w:szCs w:val="28"/>
        </w:rPr>
        <w:t xml:space="preserve"> </w:t>
      </w:r>
      <w:r w:rsidR="00F2414C">
        <w:rPr>
          <w:szCs w:val="28"/>
        </w:rPr>
        <w:t>на 2016-2017</w:t>
      </w:r>
      <w:r w:rsidR="000B3628">
        <w:rPr>
          <w:szCs w:val="28"/>
        </w:rPr>
        <w:t> годы</w:t>
      </w:r>
      <w:r w:rsidRPr="00F10736">
        <w:rPr>
          <w:szCs w:val="28"/>
        </w:rPr>
        <w:t>.</w:t>
      </w:r>
    </w:p>
    <w:bookmarkEnd w:id="1"/>
    <w:p w:rsidR="001D79E7" w:rsidRDefault="001D79E7" w:rsidP="001D79E7">
      <w:pPr>
        <w:ind w:firstLine="720"/>
        <w:rPr>
          <w:szCs w:val="28"/>
        </w:rPr>
      </w:pPr>
      <w:r w:rsidRPr="00F10736">
        <w:rPr>
          <w:szCs w:val="28"/>
        </w:rPr>
        <w:t xml:space="preserve">3. </w:t>
      </w:r>
      <w:proofErr w:type="gramStart"/>
      <w:r w:rsidRPr="00F10736">
        <w:rPr>
          <w:szCs w:val="28"/>
        </w:rPr>
        <w:t>Контроль за</w:t>
      </w:r>
      <w:proofErr w:type="gramEnd"/>
      <w:r w:rsidRPr="00F10736">
        <w:rPr>
          <w:szCs w:val="28"/>
        </w:rPr>
        <w:t xml:space="preserve"> исполнением </w:t>
      </w:r>
      <w:r w:rsidR="007945F6">
        <w:rPr>
          <w:szCs w:val="28"/>
        </w:rPr>
        <w:t xml:space="preserve">распоряжения </w:t>
      </w:r>
      <w:r w:rsidRPr="00F10736">
        <w:rPr>
          <w:szCs w:val="28"/>
        </w:rPr>
        <w:t>оставляю за собой.</w:t>
      </w:r>
    </w:p>
    <w:p w:rsidR="001D79E7" w:rsidRDefault="001D79E7" w:rsidP="001D79E7">
      <w:pPr>
        <w:pStyle w:val="a5"/>
        <w:tabs>
          <w:tab w:val="clear" w:pos="4536"/>
          <w:tab w:val="clear" w:pos="9072"/>
          <w:tab w:val="left" w:pos="1134"/>
        </w:tabs>
        <w:ind w:firstLine="0"/>
        <w:rPr>
          <w:bCs/>
        </w:rPr>
      </w:pPr>
    </w:p>
    <w:p w:rsidR="001D79E7" w:rsidRDefault="001D79E7" w:rsidP="001D79E7">
      <w:pPr>
        <w:pStyle w:val="a5"/>
        <w:tabs>
          <w:tab w:val="clear" w:pos="4536"/>
          <w:tab w:val="clear" w:pos="9072"/>
        </w:tabs>
        <w:ind w:firstLine="0"/>
        <w:rPr>
          <w:bCs/>
        </w:rPr>
      </w:pPr>
    </w:p>
    <w:p w:rsidR="001D79E7" w:rsidRDefault="001D79E7" w:rsidP="001D79E7">
      <w:pPr>
        <w:pStyle w:val="a5"/>
        <w:tabs>
          <w:tab w:val="clear" w:pos="4536"/>
          <w:tab w:val="clear" w:pos="9072"/>
        </w:tabs>
        <w:ind w:firstLine="0"/>
        <w:rPr>
          <w:bCs/>
        </w:rPr>
      </w:pPr>
    </w:p>
    <w:p w:rsidR="0077624C" w:rsidRDefault="00231551" w:rsidP="001D79E7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  <w:r>
        <w:rPr>
          <w:bCs/>
          <w:color w:val="000000"/>
          <w:spacing w:val="-5"/>
          <w:szCs w:val="28"/>
        </w:rPr>
        <w:t xml:space="preserve">Глава </w:t>
      </w:r>
      <w:r w:rsidR="007D1829">
        <w:rPr>
          <w:bCs/>
          <w:color w:val="000000"/>
          <w:spacing w:val="-5"/>
          <w:szCs w:val="28"/>
        </w:rPr>
        <w:t>Мичуринского</w:t>
      </w:r>
      <w:r w:rsidR="0077624C">
        <w:rPr>
          <w:bCs/>
          <w:color w:val="000000"/>
          <w:spacing w:val="-5"/>
          <w:szCs w:val="28"/>
        </w:rPr>
        <w:t xml:space="preserve"> </w:t>
      </w:r>
      <w:r>
        <w:rPr>
          <w:bCs/>
          <w:color w:val="000000"/>
          <w:spacing w:val="-5"/>
          <w:szCs w:val="28"/>
        </w:rPr>
        <w:t>сельсовета</w:t>
      </w:r>
      <w:r w:rsidR="001D79E7">
        <w:rPr>
          <w:bCs/>
          <w:color w:val="000000"/>
          <w:spacing w:val="-5"/>
          <w:szCs w:val="28"/>
        </w:rPr>
        <w:t xml:space="preserve">   </w:t>
      </w:r>
    </w:p>
    <w:p w:rsidR="0077624C" w:rsidRDefault="0077624C" w:rsidP="001D79E7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  <w:proofErr w:type="spellStart"/>
      <w:r>
        <w:rPr>
          <w:bCs/>
          <w:color w:val="000000"/>
          <w:spacing w:val="-5"/>
          <w:szCs w:val="28"/>
        </w:rPr>
        <w:t>Искитимского</w:t>
      </w:r>
      <w:proofErr w:type="spellEnd"/>
      <w:r>
        <w:rPr>
          <w:bCs/>
          <w:color w:val="000000"/>
          <w:spacing w:val="-5"/>
          <w:szCs w:val="28"/>
        </w:rPr>
        <w:t xml:space="preserve"> района Новосибирской области                                </w:t>
      </w:r>
      <w:r w:rsidR="007D1829">
        <w:rPr>
          <w:bCs/>
          <w:color w:val="000000"/>
          <w:spacing w:val="-5"/>
          <w:szCs w:val="28"/>
        </w:rPr>
        <w:t xml:space="preserve">В.А. </w:t>
      </w:r>
      <w:proofErr w:type="spellStart"/>
      <w:r w:rsidR="007D1829">
        <w:rPr>
          <w:bCs/>
          <w:color w:val="000000"/>
          <w:spacing w:val="-5"/>
          <w:szCs w:val="28"/>
        </w:rPr>
        <w:t>Губко</w:t>
      </w:r>
      <w:proofErr w:type="spellEnd"/>
    </w:p>
    <w:p w:rsidR="001D79E7" w:rsidRDefault="001D79E7" w:rsidP="001D79E7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  <w:r>
        <w:rPr>
          <w:bCs/>
          <w:color w:val="000000"/>
          <w:spacing w:val="-5"/>
          <w:szCs w:val="28"/>
        </w:rPr>
        <w:t xml:space="preserve">                                         </w:t>
      </w:r>
      <w:r w:rsidR="0077624C">
        <w:rPr>
          <w:bCs/>
          <w:color w:val="000000"/>
          <w:spacing w:val="-5"/>
          <w:szCs w:val="28"/>
        </w:rPr>
        <w:t xml:space="preserve">                       </w:t>
      </w:r>
      <w:r>
        <w:rPr>
          <w:bCs/>
          <w:color w:val="000000"/>
          <w:spacing w:val="-5"/>
          <w:szCs w:val="28"/>
        </w:rPr>
        <w:t xml:space="preserve">                                </w:t>
      </w:r>
      <w:r w:rsidR="00231551">
        <w:rPr>
          <w:bCs/>
          <w:color w:val="000000"/>
          <w:spacing w:val="-5"/>
          <w:szCs w:val="28"/>
        </w:rPr>
        <w:t xml:space="preserve">                            </w:t>
      </w:r>
    </w:p>
    <w:p w:rsidR="001D79E7" w:rsidRDefault="001D79E7" w:rsidP="001D79E7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</w:p>
    <w:p w:rsidR="001D79E7" w:rsidRDefault="001D79E7" w:rsidP="001D79E7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</w:p>
    <w:p w:rsidR="00E97A1C" w:rsidRPr="00C42CBE" w:rsidRDefault="00E97A1C" w:rsidP="00E97A1C">
      <w:pPr>
        <w:rPr>
          <w:color w:val="000000" w:themeColor="text1"/>
        </w:rPr>
      </w:pPr>
    </w:p>
    <w:p w:rsidR="00E97A1C" w:rsidRPr="00C42CBE" w:rsidRDefault="00E97A1C" w:rsidP="00E97A1C">
      <w:pPr>
        <w:rPr>
          <w:color w:val="000000" w:themeColor="text1"/>
        </w:rPr>
      </w:pPr>
    </w:p>
    <w:p w:rsidR="00CE2D22" w:rsidRDefault="00CE2D22" w:rsidP="00DE5D3C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  <w:sectPr w:rsidR="00CE2D22" w:rsidSect="00DA336E">
          <w:type w:val="continuous"/>
          <w:pgSz w:w="11906" w:h="16838" w:code="9"/>
          <w:pgMar w:top="567" w:right="567" w:bottom="1134" w:left="1418" w:header="709" w:footer="709" w:gutter="0"/>
          <w:cols w:space="720"/>
          <w:docGrid w:linePitch="381"/>
        </w:sectPr>
      </w:pPr>
    </w:p>
    <w:p w:rsidR="00CE2D22" w:rsidRPr="00CE2D22" w:rsidRDefault="00CE2D22" w:rsidP="00CE2D22">
      <w:pPr>
        <w:pStyle w:val="ad"/>
        <w:ind w:left="12191"/>
        <w:jc w:val="center"/>
        <w:rPr>
          <w:rFonts w:ascii="Times New Roman" w:hAnsi="Times New Roman"/>
          <w:sz w:val="24"/>
          <w:szCs w:val="28"/>
        </w:rPr>
      </w:pPr>
      <w:r w:rsidRPr="00CE2D22">
        <w:rPr>
          <w:rFonts w:ascii="Times New Roman" w:hAnsi="Times New Roman"/>
          <w:sz w:val="24"/>
          <w:szCs w:val="28"/>
        </w:rPr>
        <w:lastRenderedPageBreak/>
        <w:t>ПРИЛОЖЕНИЕ</w:t>
      </w:r>
    </w:p>
    <w:p w:rsidR="00CE2D22" w:rsidRPr="00CE2D22" w:rsidRDefault="00CE2D22" w:rsidP="00CE2D22">
      <w:pPr>
        <w:pStyle w:val="ad"/>
        <w:ind w:left="12191"/>
        <w:jc w:val="center"/>
        <w:rPr>
          <w:rFonts w:ascii="Times New Roman" w:hAnsi="Times New Roman"/>
          <w:sz w:val="24"/>
          <w:szCs w:val="28"/>
        </w:rPr>
      </w:pPr>
      <w:r w:rsidRPr="00CE2D22">
        <w:rPr>
          <w:rFonts w:ascii="Times New Roman" w:hAnsi="Times New Roman"/>
          <w:sz w:val="24"/>
          <w:szCs w:val="28"/>
        </w:rPr>
        <w:t>к р</w:t>
      </w:r>
      <w:r w:rsidR="004A3529">
        <w:rPr>
          <w:rFonts w:ascii="Times New Roman" w:hAnsi="Times New Roman"/>
          <w:sz w:val="24"/>
          <w:szCs w:val="28"/>
        </w:rPr>
        <w:t xml:space="preserve">аспоряжению </w:t>
      </w:r>
      <w:r w:rsidR="007D1829">
        <w:rPr>
          <w:rFonts w:ascii="Times New Roman" w:hAnsi="Times New Roman"/>
          <w:sz w:val="24"/>
          <w:szCs w:val="28"/>
        </w:rPr>
        <w:t xml:space="preserve">главы </w:t>
      </w:r>
      <w:r w:rsidR="004A3529">
        <w:rPr>
          <w:rFonts w:ascii="Times New Roman" w:hAnsi="Times New Roman"/>
          <w:sz w:val="24"/>
          <w:szCs w:val="28"/>
        </w:rPr>
        <w:t xml:space="preserve">администрации </w:t>
      </w:r>
      <w:r w:rsidR="007D1829">
        <w:rPr>
          <w:rFonts w:ascii="Times New Roman" w:hAnsi="Times New Roman"/>
          <w:sz w:val="24"/>
          <w:szCs w:val="28"/>
        </w:rPr>
        <w:t xml:space="preserve">Мичуринского </w:t>
      </w:r>
      <w:r w:rsidR="004A3529">
        <w:rPr>
          <w:rFonts w:ascii="Times New Roman" w:hAnsi="Times New Roman"/>
          <w:sz w:val="24"/>
          <w:szCs w:val="28"/>
        </w:rPr>
        <w:t>сельсовета</w:t>
      </w:r>
    </w:p>
    <w:p w:rsidR="00CE2D22" w:rsidRPr="00CE2D22" w:rsidRDefault="005E138C" w:rsidP="00CE2D22">
      <w:pPr>
        <w:pStyle w:val="ad"/>
        <w:ind w:left="12191"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от </w:t>
      </w:r>
      <w:r w:rsidR="007945F6">
        <w:rPr>
          <w:rFonts w:ascii="Times New Roman" w:hAnsi="Times New Roman"/>
          <w:sz w:val="24"/>
          <w:szCs w:val="28"/>
        </w:rPr>
        <w:t>01</w:t>
      </w:r>
      <w:r w:rsidR="000D6475">
        <w:rPr>
          <w:rFonts w:ascii="Times New Roman" w:hAnsi="Times New Roman"/>
          <w:sz w:val="24"/>
          <w:szCs w:val="28"/>
        </w:rPr>
        <w:t>.0</w:t>
      </w:r>
      <w:r w:rsidR="007945F6">
        <w:rPr>
          <w:rFonts w:ascii="Times New Roman" w:hAnsi="Times New Roman"/>
          <w:sz w:val="24"/>
          <w:szCs w:val="28"/>
        </w:rPr>
        <w:t>4</w:t>
      </w:r>
      <w:r>
        <w:rPr>
          <w:rFonts w:ascii="Times New Roman" w:hAnsi="Times New Roman"/>
          <w:sz w:val="24"/>
          <w:szCs w:val="28"/>
        </w:rPr>
        <w:t>.2016</w:t>
      </w:r>
      <w:r w:rsidR="004A3529">
        <w:rPr>
          <w:rFonts w:ascii="Times New Roman" w:hAnsi="Times New Roman"/>
          <w:sz w:val="24"/>
          <w:szCs w:val="28"/>
        </w:rPr>
        <w:t xml:space="preserve"> № </w:t>
      </w:r>
      <w:r w:rsidR="007945F6">
        <w:rPr>
          <w:rFonts w:ascii="Times New Roman" w:hAnsi="Times New Roman"/>
          <w:sz w:val="24"/>
          <w:szCs w:val="28"/>
        </w:rPr>
        <w:t>13</w:t>
      </w:r>
      <w:r w:rsidR="00CE2D22">
        <w:rPr>
          <w:rFonts w:ascii="Times New Roman" w:hAnsi="Times New Roman"/>
          <w:sz w:val="24"/>
          <w:szCs w:val="28"/>
        </w:rPr>
        <w:t>-р</w:t>
      </w:r>
    </w:p>
    <w:p w:rsidR="00CE2D22" w:rsidRPr="00F10736" w:rsidRDefault="00CE2D22" w:rsidP="00CE2D22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F10736">
        <w:rPr>
          <w:rFonts w:ascii="Times New Roman" w:hAnsi="Times New Roman"/>
          <w:sz w:val="28"/>
          <w:szCs w:val="28"/>
        </w:rPr>
        <w:tab/>
      </w:r>
      <w:r w:rsidRPr="00F10736">
        <w:rPr>
          <w:rFonts w:ascii="Times New Roman" w:hAnsi="Times New Roman"/>
          <w:sz w:val="28"/>
          <w:szCs w:val="28"/>
        </w:rPr>
        <w:tab/>
      </w:r>
    </w:p>
    <w:p w:rsidR="00CE2D22" w:rsidRPr="00F10736" w:rsidRDefault="00CE2D22" w:rsidP="00CE2D2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F10736">
        <w:rPr>
          <w:rFonts w:ascii="Times New Roman" w:hAnsi="Times New Roman"/>
          <w:sz w:val="28"/>
          <w:szCs w:val="28"/>
        </w:rPr>
        <w:t>ПЛАН</w:t>
      </w:r>
    </w:p>
    <w:p w:rsidR="00CE2D22" w:rsidRPr="00F10736" w:rsidRDefault="00CE2D22" w:rsidP="00CE2D2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F10736">
        <w:rPr>
          <w:rFonts w:ascii="Times New Roman" w:hAnsi="Times New Roman"/>
          <w:sz w:val="28"/>
          <w:szCs w:val="28"/>
        </w:rPr>
        <w:t xml:space="preserve">противодействия коррупции в администрации </w:t>
      </w:r>
      <w:r w:rsidR="007D1829">
        <w:rPr>
          <w:rFonts w:ascii="Times New Roman" w:hAnsi="Times New Roman"/>
          <w:sz w:val="28"/>
          <w:szCs w:val="28"/>
        </w:rPr>
        <w:t>Мичуринского</w:t>
      </w:r>
      <w:r w:rsidR="00396703">
        <w:rPr>
          <w:rFonts w:ascii="Times New Roman" w:hAnsi="Times New Roman"/>
          <w:sz w:val="28"/>
          <w:szCs w:val="28"/>
        </w:rPr>
        <w:t xml:space="preserve"> сельсовета</w:t>
      </w:r>
    </w:p>
    <w:p w:rsidR="00CE2D22" w:rsidRPr="00F10736" w:rsidRDefault="005E138C" w:rsidP="00CE2D22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2016</w:t>
      </w:r>
      <w:r w:rsidR="00CE2D22" w:rsidRPr="00F10736">
        <w:rPr>
          <w:rFonts w:ascii="Times New Roman" w:hAnsi="Times New Roman"/>
          <w:sz w:val="28"/>
          <w:szCs w:val="28"/>
        </w:rPr>
        <w:t xml:space="preserve"> </w:t>
      </w:r>
      <w:r w:rsidR="00CE2D22" w:rsidRPr="00F10736"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2017</w:t>
      </w:r>
      <w:r w:rsidR="00CE2D22" w:rsidRPr="00F10736">
        <w:rPr>
          <w:rFonts w:ascii="Times New Roman" w:hAnsi="Times New Roman"/>
          <w:sz w:val="28"/>
          <w:szCs w:val="28"/>
        </w:rPr>
        <w:t xml:space="preserve"> годы</w:t>
      </w:r>
    </w:p>
    <w:p w:rsidR="00CE2D22" w:rsidRPr="00F10736" w:rsidRDefault="00CE2D22" w:rsidP="00CE2D22">
      <w:pPr>
        <w:pStyle w:val="ad"/>
        <w:jc w:val="center"/>
        <w:rPr>
          <w:rFonts w:ascii="Times New Roman" w:hAnsi="Times New Roman"/>
          <w:sz w:val="28"/>
          <w:szCs w:val="28"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3"/>
        <w:gridCol w:w="6944"/>
        <w:gridCol w:w="2260"/>
        <w:gridCol w:w="8"/>
        <w:gridCol w:w="2692"/>
        <w:gridCol w:w="2418"/>
      </w:tblGrid>
      <w:tr w:rsidR="00CE2D22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Ожидаемый</w:t>
            </w:r>
          </w:p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результат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</w:p>
          <w:p w:rsidR="00CE2D22" w:rsidRPr="00CE2D22" w:rsidRDefault="00CE2D22" w:rsidP="00CE2D22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выполнения</w:t>
            </w:r>
          </w:p>
        </w:tc>
      </w:tr>
      <w:tr w:rsidR="004E6870" w:rsidRPr="00F10736" w:rsidTr="00071A80">
        <w:tc>
          <w:tcPr>
            <w:tcW w:w="56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E6870" w:rsidRPr="00CE2D22" w:rsidRDefault="004E687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E6870" w:rsidRPr="00CE2D22" w:rsidRDefault="004E687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E6870" w:rsidRPr="00CE2D22" w:rsidRDefault="004E687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E6870" w:rsidRPr="00CE2D22" w:rsidRDefault="004E687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E6870" w:rsidRPr="00CE2D22" w:rsidRDefault="004E687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</w:p>
        </w:tc>
      </w:tr>
      <w:tr w:rsidR="00DB3D5E" w:rsidRPr="00F10736" w:rsidTr="00071A80">
        <w:trPr>
          <w:trHeight w:val="2070"/>
        </w:trPr>
        <w:tc>
          <w:tcPr>
            <w:tcW w:w="563" w:type="dxa"/>
            <w:tcBorders>
              <w:top w:val="nil"/>
              <w:right w:val="single" w:sz="4" w:space="0" w:color="auto"/>
            </w:tcBorders>
          </w:tcPr>
          <w:p w:rsidR="00DB3D5E" w:rsidRPr="00CE2D22" w:rsidRDefault="004855C3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94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B3D5E" w:rsidRPr="00CE2D22" w:rsidRDefault="004855C3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 в программах повышения квалификации муниципальных служащих администрации сельсовета в семинарах по вопросам противодействия коррупции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B3D5E" w:rsidRPr="00CE2D22" w:rsidRDefault="004855C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</w:t>
            </w:r>
            <w:r w:rsidR="00871CB6">
              <w:rPr>
                <w:rFonts w:ascii="Times New Roman" w:hAnsi="Times New Roman" w:cs="Times New Roman"/>
                <w:sz w:val="20"/>
                <w:szCs w:val="20"/>
              </w:rPr>
              <w:t>, специалист по кадрам</w:t>
            </w:r>
          </w:p>
        </w:tc>
        <w:tc>
          <w:tcPr>
            <w:tcW w:w="269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B3D5E" w:rsidRPr="00CE2D22" w:rsidRDefault="004855C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эффективности деятельности муниципальных служащих.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Занимающихся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вопросами противодействия коррупции</w:t>
            </w:r>
          </w:p>
        </w:tc>
        <w:tc>
          <w:tcPr>
            <w:tcW w:w="2418" w:type="dxa"/>
            <w:tcBorders>
              <w:top w:val="nil"/>
              <w:left w:val="single" w:sz="4" w:space="0" w:color="auto"/>
            </w:tcBorders>
          </w:tcPr>
          <w:p w:rsidR="00DB3D5E" w:rsidRPr="00CE2D22" w:rsidRDefault="004855C3" w:rsidP="004A3529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1D79E7" w:rsidRPr="00F10736" w:rsidTr="00071A80">
        <w:trPr>
          <w:trHeight w:val="940"/>
        </w:trPr>
        <w:tc>
          <w:tcPr>
            <w:tcW w:w="563" w:type="dxa"/>
            <w:tcBorders>
              <w:top w:val="single" w:sz="4" w:space="0" w:color="auto"/>
              <w:right w:val="single" w:sz="4" w:space="0" w:color="auto"/>
            </w:tcBorders>
          </w:tcPr>
          <w:p w:rsidR="001D79E7" w:rsidRPr="00CE2D22" w:rsidRDefault="00296928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6928" w:rsidRPr="00296928" w:rsidRDefault="00277514" w:rsidP="007D1829">
            <w:pPr>
              <w:rPr>
                <w:sz w:val="20"/>
              </w:rPr>
            </w:pPr>
            <w:r>
              <w:rPr>
                <w:sz w:val="20"/>
              </w:rPr>
              <w:t>Организация и проведение проверки целевого использования, сохранности и эффективности управления им</w:t>
            </w:r>
            <w:r w:rsidR="00AA3EE8">
              <w:rPr>
                <w:sz w:val="20"/>
              </w:rPr>
              <w:t>уществом,</w:t>
            </w:r>
            <w:r>
              <w:rPr>
                <w:sz w:val="20"/>
              </w:rPr>
              <w:t xml:space="preserve"> </w:t>
            </w:r>
            <w:r w:rsidR="00AA3EE8">
              <w:rPr>
                <w:sz w:val="20"/>
              </w:rPr>
              <w:t>н</w:t>
            </w:r>
            <w:r>
              <w:rPr>
                <w:sz w:val="20"/>
              </w:rPr>
              <w:t>аходящимся в оперативном управлении</w:t>
            </w:r>
            <w:r w:rsidR="00D37624">
              <w:rPr>
                <w:sz w:val="20"/>
              </w:rPr>
              <w:t xml:space="preserve"> предприятия МУП ЖКХ </w:t>
            </w:r>
            <w:r w:rsidR="007D1829">
              <w:rPr>
                <w:sz w:val="20"/>
              </w:rPr>
              <w:t>«</w:t>
            </w:r>
            <w:proofErr w:type="spellStart"/>
            <w:r w:rsidR="007D1829">
              <w:rPr>
                <w:sz w:val="20"/>
              </w:rPr>
              <w:t>Агролесовское</w:t>
            </w:r>
            <w:proofErr w:type="spellEnd"/>
            <w:r w:rsidR="007D1829">
              <w:rPr>
                <w:sz w:val="20"/>
              </w:rPr>
              <w:t>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79E7" w:rsidRPr="00CE2D22" w:rsidRDefault="00D37624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Ревизионная комиссия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79E7" w:rsidRPr="00CE2D22" w:rsidRDefault="004F0410" w:rsidP="007945F6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Снижение коррупционных рисков</w:t>
            </w:r>
            <w:r w:rsidR="00D37624">
              <w:rPr>
                <w:rFonts w:ascii="Times New Roman" w:hAnsi="Times New Roman" w:cs="Times New Roman"/>
                <w:sz w:val="20"/>
                <w:szCs w:val="20"/>
              </w:rPr>
              <w:t xml:space="preserve">, повышение эффективности использования муниципального имущества </w:t>
            </w:r>
            <w:r w:rsidR="007945F6">
              <w:rPr>
                <w:rFonts w:ascii="Times New Roman" w:hAnsi="Times New Roman" w:cs="Times New Roman"/>
                <w:sz w:val="20"/>
                <w:szCs w:val="20"/>
              </w:rPr>
              <w:t>Мичуринского</w:t>
            </w:r>
            <w:r w:rsidR="00D37624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</w:tcBorders>
          </w:tcPr>
          <w:p w:rsidR="001D79E7" w:rsidRPr="00CE2D22" w:rsidRDefault="004F0410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4F0410" w:rsidRPr="00F10736" w:rsidTr="00071A80">
        <w:tc>
          <w:tcPr>
            <w:tcW w:w="56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F0410" w:rsidRPr="00CE2D22" w:rsidRDefault="004F041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>3.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F0410" w:rsidRPr="00CE2D22" w:rsidRDefault="00D37624" w:rsidP="00AA3EE8">
            <w:pPr>
              <w:pStyle w:val="1"/>
              <w:ind w:firstLine="0"/>
              <w:jc w:val="both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 xml:space="preserve">Проведение </w:t>
            </w:r>
            <w:r w:rsidR="00AA3EE8">
              <w:rPr>
                <w:b w:val="0"/>
                <w:color w:val="000000"/>
                <w:sz w:val="20"/>
              </w:rPr>
              <w:t>проверок муниципальных служащих в органах местного самоуправления на предмет их участия в предприниматель</w:t>
            </w:r>
            <w:r w:rsidR="00EE55D6">
              <w:rPr>
                <w:b w:val="0"/>
                <w:color w:val="000000"/>
                <w:sz w:val="20"/>
              </w:rPr>
              <w:t>ской деятельности, управлении коммерческими организациями лично, либо через доверенных лиц.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F0410" w:rsidRPr="00CE2D22" w:rsidRDefault="004F0410" w:rsidP="00D37624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 xml:space="preserve"> </w:t>
            </w:r>
            <w:r w:rsidR="00EE55D6">
              <w:rPr>
                <w:b w:val="0"/>
                <w:color w:val="000000"/>
                <w:sz w:val="20"/>
              </w:rPr>
              <w:t>Заместитель главы администрации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F0410" w:rsidRPr="00D37624" w:rsidRDefault="004F0410" w:rsidP="00EE55D6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  <w:r w:rsidRPr="00D37624">
              <w:rPr>
                <w:b w:val="0"/>
                <w:color w:val="000000"/>
                <w:sz w:val="20"/>
              </w:rPr>
              <w:t>Снижение коррупционных рисков</w:t>
            </w:r>
            <w:r w:rsidR="00EE55D6">
              <w:rPr>
                <w:b w:val="0"/>
                <w:color w:val="000000"/>
                <w:sz w:val="20"/>
              </w:rPr>
              <w:t>, соблюдение действующего законодательства.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F0410" w:rsidRPr="00CE2D22" w:rsidRDefault="004F0410" w:rsidP="00CE2D22">
            <w:pPr>
              <w:pStyle w:val="1"/>
              <w:ind w:firstLine="0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>По мере необходимости</w:t>
            </w:r>
          </w:p>
        </w:tc>
      </w:tr>
      <w:tr w:rsidR="00CE2D22" w:rsidRPr="00F10736" w:rsidTr="00071A80">
        <w:tc>
          <w:tcPr>
            <w:tcW w:w="56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D37624" w:rsidRDefault="00CE2D22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8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E2D22" w:rsidRPr="00CE2D22" w:rsidRDefault="00CE2D22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79E7" w:rsidRPr="00F10736" w:rsidTr="00071A80">
        <w:trPr>
          <w:trHeight w:val="920"/>
        </w:trPr>
        <w:tc>
          <w:tcPr>
            <w:tcW w:w="563" w:type="dxa"/>
            <w:tcBorders>
              <w:top w:val="single" w:sz="4" w:space="0" w:color="auto"/>
              <w:right w:val="single" w:sz="4" w:space="0" w:color="auto"/>
            </w:tcBorders>
          </w:tcPr>
          <w:p w:rsidR="001D79E7" w:rsidRPr="00CE2D22" w:rsidRDefault="004F0410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79E7" w:rsidRPr="00CE2D22" w:rsidRDefault="004F0410" w:rsidP="007D1829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освещения деятельности по противодействию коррупции в администрации</w:t>
            </w:r>
            <w:r w:rsidR="00F328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>Мичуринского</w:t>
            </w:r>
            <w:r w:rsidR="00F32873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на сайте администрации сельсовета, печатных средствах массовой информации в соответствии с требованиями законодательства Российской Федерации и Новосибирской области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79E7" w:rsidRPr="00CE2D22" w:rsidRDefault="00F3287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администрации, специалист ответственный за ведение сайта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79E7" w:rsidRPr="00CE2D22" w:rsidRDefault="00F3287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открытости информации о деятельности администрации сельсовета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</w:tcBorders>
          </w:tcPr>
          <w:p w:rsidR="001D79E7" w:rsidRPr="00CE2D22" w:rsidRDefault="00F3287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E2D22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F32873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F32873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Информирование населения о выявленных фактах коррупционного поведения и коррупции в администрации сельсовета, принятых мерах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F3287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администрации, специалист ответственный за ведение сайта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F3287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Предотвращение фактов коррупции в администрации сельсовета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2D22" w:rsidRPr="00CE2D22" w:rsidRDefault="001B3523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1B3523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523" w:rsidRDefault="001B3523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523" w:rsidRDefault="007C3038" w:rsidP="007C3038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контроля </w:t>
            </w:r>
            <w:r w:rsidR="001B3523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gramEnd"/>
            <w:r w:rsidR="001B3523">
              <w:rPr>
                <w:rFonts w:ascii="Times New Roman" w:hAnsi="Times New Roman" w:cs="Times New Roman"/>
                <w:sz w:val="20"/>
                <w:szCs w:val="20"/>
              </w:rPr>
              <w:t xml:space="preserve"> выполнением лицами, замещающими муниципальные должности администрации  сельсовета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</w:t>
            </w:r>
            <w:r w:rsidR="001856E5">
              <w:rPr>
                <w:rFonts w:ascii="Times New Roman" w:hAnsi="Times New Roman" w:cs="Times New Roman"/>
                <w:sz w:val="20"/>
                <w:szCs w:val="20"/>
              </w:rPr>
              <w:t>олжности муниципальной службы администрации сельсовета, обязанности сообщать в случаях, установленных федеральными законами, о получении ими подарка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523" w:rsidRDefault="001856E5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администрации, специалист по кадрам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523" w:rsidRDefault="001856E5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Повышение уровня ответственности лиц, замещающих должности муниципальной службы, муниципальных служащих администрации сельсовета за соблюдение порядка получения и сдачи подарков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3523" w:rsidRDefault="001856E5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1856E5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E5" w:rsidRDefault="001856E5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E5" w:rsidRDefault="001856E5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Доведение до муниципальных служащих администрации сельсовета изменений действующего законодательства по вопросам противодействия коррупции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E5" w:rsidRDefault="001856E5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администрации, специалист по кадрам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E5" w:rsidRDefault="00021AE7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антикоррупционных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мер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56E5" w:rsidRDefault="00021AE7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021AE7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AE7" w:rsidRDefault="00021AE7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AE7" w:rsidRDefault="00021AE7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осуществления по каждому </w:t>
            </w:r>
            <w:r w:rsidR="007C3038">
              <w:rPr>
                <w:rFonts w:ascii="Times New Roman" w:hAnsi="Times New Roman" w:cs="Times New Roman"/>
                <w:sz w:val="20"/>
                <w:szCs w:val="20"/>
              </w:rPr>
              <w:t>случаю несоблюдения ограничений, 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апретов и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подарков, проверки в соответствии с нормативными правовыми актами российской Федерации и применение соответствующих мер ответственности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AE7" w:rsidRDefault="00021AE7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администрации, специалист по кадрам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AE7" w:rsidRDefault="00021AE7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соблюдения лицами, замещающими муниципальные должности</w:t>
            </w:r>
            <w:proofErr w:type="gramStart"/>
            <w:r w:rsidR="00956CE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End"/>
            <w:r w:rsidR="00956CE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олжности муниципальной службы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сельсовета, ограничений и запретов, исполнения ими обязанностей, установленных в целях противодействия коррупции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1AE7" w:rsidRDefault="00956CE9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E2D22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956CE9" w:rsidP="00CE2D2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7D1829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проверок целевого </w:t>
            </w: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 xml:space="preserve"> испо</w:t>
            </w:r>
            <w:r w:rsidR="00491F90">
              <w:rPr>
                <w:rFonts w:ascii="Times New Roman" w:hAnsi="Times New Roman" w:cs="Times New Roman"/>
                <w:sz w:val="20"/>
                <w:szCs w:val="20"/>
              </w:rPr>
              <w:t>льзования средств бюджета сельсовета</w:t>
            </w: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сохранности и эффективности использования муниципального имущества 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>Мичуринского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Ревизионная комиссия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D22" w:rsidRPr="00CE2D22" w:rsidRDefault="00CE2D22" w:rsidP="007D1829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Обеспечение целевого и эффективного испо</w:t>
            </w:r>
            <w:r w:rsidR="00286CB7">
              <w:rPr>
                <w:rFonts w:ascii="Times New Roman" w:hAnsi="Times New Roman" w:cs="Times New Roman"/>
                <w:sz w:val="20"/>
                <w:szCs w:val="20"/>
              </w:rPr>
              <w:t>льзования средств бюджета сельсовета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 и муниципального имущества 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>Мичуринского</w:t>
            </w:r>
            <w:r w:rsidR="00956CE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снижение коррупционных рисков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2D22" w:rsidRPr="00CE2D22" w:rsidRDefault="00CE2D22" w:rsidP="00CE2D22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831B05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05" w:rsidRPr="00CE2D22" w:rsidRDefault="00956CE9" w:rsidP="008D102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05" w:rsidRPr="00CE2D22" w:rsidRDefault="00956CE9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особого внимания контролю расходования бюджетных средств в проверяемых сферах и учреждениях, п</w:t>
            </w:r>
            <w:r w:rsidR="007C3038">
              <w:rPr>
                <w:rFonts w:ascii="Times New Roman" w:hAnsi="Times New Roman" w:cs="Times New Roman"/>
                <w:sz w:val="20"/>
                <w:szCs w:val="20"/>
              </w:rPr>
              <w:t xml:space="preserve">одверженных </w:t>
            </w:r>
            <w:proofErr w:type="gramStart"/>
            <w:r w:rsidR="007C3038">
              <w:rPr>
                <w:rFonts w:ascii="Times New Roman" w:hAnsi="Times New Roman" w:cs="Times New Roman"/>
                <w:sz w:val="20"/>
                <w:szCs w:val="20"/>
              </w:rPr>
              <w:t>наибольшей</w:t>
            </w:r>
            <w:proofErr w:type="gramEnd"/>
            <w:r w:rsidR="007C30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7C3038">
              <w:rPr>
                <w:rFonts w:ascii="Times New Roman" w:hAnsi="Times New Roman" w:cs="Times New Roman"/>
                <w:sz w:val="20"/>
                <w:szCs w:val="20"/>
              </w:rPr>
              <w:t>коррупцио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генности</w:t>
            </w:r>
            <w:proofErr w:type="spellEnd"/>
            <w:r w:rsidR="00071A80">
              <w:rPr>
                <w:rFonts w:ascii="Times New Roman" w:hAnsi="Times New Roman" w:cs="Times New Roman"/>
                <w:sz w:val="20"/>
                <w:szCs w:val="20"/>
              </w:rPr>
              <w:t xml:space="preserve"> (коррупционным рискам)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05" w:rsidRPr="00CE2D22" w:rsidRDefault="00956CE9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Ревизионная комиссия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B05" w:rsidRPr="00CE2D22" w:rsidRDefault="00956CE9" w:rsidP="007D1829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2D22">
              <w:rPr>
                <w:rFonts w:ascii="Times New Roman" w:hAnsi="Times New Roman" w:cs="Times New Roman"/>
                <w:sz w:val="20"/>
                <w:szCs w:val="20"/>
              </w:rPr>
              <w:t>Обеспечение целевого и эффективного испо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льзования средств бюджета сельсовета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муниципального имущества 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 xml:space="preserve">Мичуринского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сельсовета, снижение коррупционных рисков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B05" w:rsidRPr="00CE2D22" w:rsidRDefault="00956CE9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планируемого периода</w:t>
            </w:r>
          </w:p>
        </w:tc>
      </w:tr>
      <w:tr w:rsidR="00956CE9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E9" w:rsidRDefault="00956CE9" w:rsidP="008D102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E9" w:rsidRDefault="00086165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Неукоснительное обязательное исполнение регламентов муниципальных услуг, предоставляемых в соответствии с действующим законодательством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E9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</w:t>
            </w:r>
            <w:r w:rsidR="000D6475">
              <w:rPr>
                <w:rFonts w:ascii="Times New Roman" w:hAnsi="Times New Roman" w:cs="Times New Roman"/>
                <w:sz w:val="20"/>
                <w:szCs w:val="20"/>
              </w:rPr>
              <w:t>, специалист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E9" w:rsidRPr="00CE2D22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предоставления муниципальных услуг в соответствии с законодательством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6CE9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086165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8D102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071A80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Актуализация размещенных на официальном сайте сельсовета административных регламентов, оказания муниципальных услуг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регламентации исполнения</w:t>
            </w:r>
            <w:r w:rsidR="00071A8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(предоставления) муниципальных услуг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6165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086165" w:rsidRPr="00F10736" w:rsidTr="00071A80">
        <w:tc>
          <w:tcPr>
            <w:tcW w:w="5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8D102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7D1829">
            <w:pPr>
              <w:pStyle w:val="af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мониторинга отклонения начальной цены контракта по закупкам товаров, работ, услуг для муниципальных нужд 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 xml:space="preserve">Мичуринского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от сложившихся на товарных рынках цен.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165" w:rsidRDefault="00086165" w:rsidP="007D1829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Совершенствование практики размещения заказов на поставки товаров, выполнение работ, оказание ус</w:t>
            </w:r>
            <w:r w:rsidR="007D1829">
              <w:rPr>
                <w:rFonts w:ascii="Times New Roman" w:hAnsi="Times New Roman" w:cs="Times New Roman"/>
                <w:sz w:val="20"/>
                <w:szCs w:val="20"/>
              </w:rPr>
              <w:t xml:space="preserve">луг для муниципальных нужд Мичуринского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86165" w:rsidRDefault="00071A80" w:rsidP="008D1021">
            <w:pPr>
              <w:pStyle w:val="af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</w:tc>
      </w:tr>
    </w:tbl>
    <w:p w:rsidR="00CE2D22" w:rsidRDefault="00CE2D22" w:rsidP="00DE5D3C">
      <w:pPr>
        <w:pStyle w:val="a5"/>
        <w:tabs>
          <w:tab w:val="clear" w:pos="4536"/>
          <w:tab w:val="clear" w:pos="9072"/>
          <w:tab w:val="left" w:pos="8364"/>
        </w:tabs>
        <w:ind w:firstLine="0"/>
        <w:rPr>
          <w:bCs/>
          <w:color w:val="000000"/>
          <w:spacing w:val="-5"/>
          <w:szCs w:val="28"/>
        </w:rPr>
      </w:pPr>
    </w:p>
    <w:sectPr w:rsidR="00CE2D22" w:rsidSect="00CE2D22">
      <w:type w:val="continuous"/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248501A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CC21E5E"/>
    <w:multiLevelType w:val="hybridMultilevel"/>
    <w:tmpl w:val="BC56E9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B061F2"/>
    <w:multiLevelType w:val="multilevel"/>
    <w:tmpl w:val="9E6ACCA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498C34F3"/>
    <w:multiLevelType w:val="hybridMultilevel"/>
    <w:tmpl w:val="52CE35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2F446D6">
      <w:numFmt w:val="bullet"/>
      <w:lvlText w:val="-"/>
      <w:legacy w:legacy="1" w:legacySpace="360" w:legacyIndent="129"/>
      <w:lvlJc w:val="left"/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E16FB4"/>
    <w:multiLevelType w:val="hybridMultilevel"/>
    <w:tmpl w:val="59F0A6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hideSpellingErrors/>
  <w:hideGrammaticalErrors/>
  <w:proofState w:spelling="clean" w:grammar="clean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223B3E"/>
    <w:rsid w:val="0001381B"/>
    <w:rsid w:val="00021AE7"/>
    <w:rsid w:val="000378B6"/>
    <w:rsid w:val="00051097"/>
    <w:rsid w:val="000676FD"/>
    <w:rsid w:val="00071A80"/>
    <w:rsid w:val="000755B4"/>
    <w:rsid w:val="00077C9E"/>
    <w:rsid w:val="00086165"/>
    <w:rsid w:val="00094650"/>
    <w:rsid w:val="00095FDA"/>
    <w:rsid w:val="000B3628"/>
    <w:rsid w:val="000B3C10"/>
    <w:rsid w:val="000D2547"/>
    <w:rsid w:val="000D6475"/>
    <w:rsid w:val="000E0AB5"/>
    <w:rsid w:val="000F0C0C"/>
    <w:rsid w:val="000F34FB"/>
    <w:rsid w:val="000F6838"/>
    <w:rsid w:val="001132A0"/>
    <w:rsid w:val="00114C56"/>
    <w:rsid w:val="0012128E"/>
    <w:rsid w:val="00140636"/>
    <w:rsid w:val="00150AD3"/>
    <w:rsid w:val="001646A3"/>
    <w:rsid w:val="00182EA9"/>
    <w:rsid w:val="001856E5"/>
    <w:rsid w:val="00192B29"/>
    <w:rsid w:val="001A6195"/>
    <w:rsid w:val="001A75DD"/>
    <w:rsid w:val="001A7A5B"/>
    <w:rsid w:val="001B3523"/>
    <w:rsid w:val="001C4DB8"/>
    <w:rsid w:val="001D0306"/>
    <w:rsid w:val="001D79E7"/>
    <w:rsid w:val="001E7DFA"/>
    <w:rsid w:val="001F1718"/>
    <w:rsid w:val="001F2833"/>
    <w:rsid w:val="001F4BF9"/>
    <w:rsid w:val="001F5472"/>
    <w:rsid w:val="001F6604"/>
    <w:rsid w:val="001F6DE5"/>
    <w:rsid w:val="00214BF2"/>
    <w:rsid w:val="002154AE"/>
    <w:rsid w:val="00217666"/>
    <w:rsid w:val="00223B3E"/>
    <w:rsid w:val="00231551"/>
    <w:rsid w:val="002507A3"/>
    <w:rsid w:val="002560CF"/>
    <w:rsid w:val="002603E1"/>
    <w:rsid w:val="00271D1B"/>
    <w:rsid w:val="0027437D"/>
    <w:rsid w:val="002752AD"/>
    <w:rsid w:val="0027585C"/>
    <w:rsid w:val="00277514"/>
    <w:rsid w:val="00282128"/>
    <w:rsid w:val="00286CB7"/>
    <w:rsid w:val="00296928"/>
    <w:rsid w:val="002B00DE"/>
    <w:rsid w:val="002B2410"/>
    <w:rsid w:val="002C5181"/>
    <w:rsid w:val="002D1D6B"/>
    <w:rsid w:val="002F42F0"/>
    <w:rsid w:val="002F7C72"/>
    <w:rsid w:val="00301D90"/>
    <w:rsid w:val="00306525"/>
    <w:rsid w:val="00322C09"/>
    <w:rsid w:val="003233DD"/>
    <w:rsid w:val="00340D26"/>
    <w:rsid w:val="00341677"/>
    <w:rsid w:val="00352222"/>
    <w:rsid w:val="00360DD2"/>
    <w:rsid w:val="00363642"/>
    <w:rsid w:val="00364FED"/>
    <w:rsid w:val="0037007D"/>
    <w:rsid w:val="00375213"/>
    <w:rsid w:val="003773B3"/>
    <w:rsid w:val="00384225"/>
    <w:rsid w:val="00396703"/>
    <w:rsid w:val="003A5B95"/>
    <w:rsid w:val="003B2296"/>
    <w:rsid w:val="003B4FDD"/>
    <w:rsid w:val="003C38A3"/>
    <w:rsid w:val="003C5453"/>
    <w:rsid w:val="003C58A5"/>
    <w:rsid w:val="003D02C6"/>
    <w:rsid w:val="003F6340"/>
    <w:rsid w:val="003F701C"/>
    <w:rsid w:val="0040044A"/>
    <w:rsid w:val="00400F4E"/>
    <w:rsid w:val="0040747C"/>
    <w:rsid w:val="004111D1"/>
    <w:rsid w:val="0041372A"/>
    <w:rsid w:val="004158FB"/>
    <w:rsid w:val="004267DA"/>
    <w:rsid w:val="0042715C"/>
    <w:rsid w:val="00471017"/>
    <w:rsid w:val="00475772"/>
    <w:rsid w:val="004855C3"/>
    <w:rsid w:val="00487ADB"/>
    <w:rsid w:val="00491F90"/>
    <w:rsid w:val="004A3529"/>
    <w:rsid w:val="004B0B01"/>
    <w:rsid w:val="004D4551"/>
    <w:rsid w:val="004D5109"/>
    <w:rsid w:val="004E6870"/>
    <w:rsid w:val="004F0410"/>
    <w:rsid w:val="004F0872"/>
    <w:rsid w:val="00504FFB"/>
    <w:rsid w:val="00516BF5"/>
    <w:rsid w:val="005462F3"/>
    <w:rsid w:val="0055058F"/>
    <w:rsid w:val="00551BC7"/>
    <w:rsid w:val="0055457B"/>
    <w:rsid w:val="00570117"/>
    <w:rsid w:val="005739AB"/>
    <w:rsid w:val="0057710E"/>
    <w:rsid w:val="00585E1F"/>
    <w:rsid w:val="005931BF"/>
    <w:rsid w:val="005A2DBB"/>
    <w:rsid w:val="005A6A43"/>
    <w:rsid w:val="005B4AE1"/>
    <w:rsid w:val="005B619B"/>
    <w:rsid w:val="005C0356"/>
    <w:rsid w:val="005D13DC"/>
    <w:rsid w:val="005D24D9"/>
    <w:rsid w:val="005D3E78"/>
    <w:rsid w:val="005D51C5"/>
    <w:rsid w:val="005E138C"/>
    <w:rsid w:val="005E644A"/>
    <w:rsid w:val="005F0563"/>
    <w:rsid w:val="005F67D4"/>
    <w:rsid w:val="00602591"/>
    <w:rsid w:val="006048B2"/>
    <w:rsid w:val="00631C21"/>
    <w:rsid w:val="00635191"/>
    <w:rsid w:val="00642A90"/>
    <w:rsid w:val="00655C19"/>
    <w:rsid w:val="00662F7A"/>
    <w:rsid w:val="00671C67"/>
    <w:rsid w:val="00680A30"/>
    <w:rsid w:val="006936AB"/>
    <w:rsid w:val="00693777"/>
    <w:rsid w:val="006C7DFE"/>
    <w:rsid w:val="006D0059"/>
    <w:rsid w:val="006D5459"/>
    <w:rsid w:val="006D7C9E"/>
    <w:rsid w:val="006F3840"/>
    <w:rsid w:val="006F435B"/>
    <w:rsid w:val="006F73EE"/>
    <w:rsid w:val="006F7E3E"/>
    <w:rsid w:val="00702B81"/>
    <w:rsid w:val="0070368D"/>
    <w:rsid w:val="00716ED1"/>
    <w:rsid w:val="0071731B"/>
    <w:rsid w:val="007250D9"/>
    <w:rsid w:val="00733B97"/>
    <w:rsid w:val="0073448B"/>
    <w:rsid w:val="00737B2C"/>
    <w:rsid w:val="00760B47"/>
    <w:rsid w:val="007734B8"/>
    <w:rsid w:val="00773D54"/>
    <w:rsid w:val="0077624C"/>
    <w:rsid w:val="00780A83"/>
    <w:rsid w:val="00783CB1"/>
    <w:rsid w:val="00787A51"/>
    <w:rsid w:val="007945F6"/>
    <w:rsid w:val="00796FF2"/>
    <w:rsid w:val="007C3038"/>
    <w:rsid w:val="007C32B4"/>
    <w:rsid w:val="007C7408"/>
    <w:rsid w:val="007D1829"/>
    <w:rsid w:val="007D1F05"/>
    <w:rsid w:val="007D3855"/>
    <w:rsid w:val="007E2B40"/>
    <w:rsid w:val="007E3B01"/>
    <w:rsid w:val="00800B69"/>
    <w:rsid w:val="00801FCF"/>
    <w:rsid w:val="00812F18"/>
    <w:rsid w:val="00813083"/>
    <w:rsid w:val="00815364"/>
    <w:rsid w:val="008246C4"/>
    <w:rsid w:val="00831511"/>
    <w:rsid w:val="00831B05"/>
    <w:rsid w:val="00831BA0"/>
    <w:rsid w:val="0084703B"/>
    <w:rsid w:val="00851367"/>
    <w:rsid w:val="00852B39"/>
    <w:rsid w:val="00871CB6"/>
    <w:rsid w:val="00875E6F"/>
    <w:rsid w:val="00883C4A"/>
    <w:rsid w:val="00883DA6"/>
    <w:rsid w:val="00884453"/>
    <w:rsid w:val="008B13E4"/>
    <w:rsid w:val="008C43BE"/>
    <w:rsid w:val="008C5EDA"/>
    <w:rsid w:val="008D1021"/>
    <w:rsid w:val="008D37FE"/>
    <w:rsid w:val="008D7A23"/>
    <w:rsid w:val="008E13D4"/>
    <w:rsid w:val="008E60EF"/>
    <w:rsid w:val="00900D4D"/>
    <w:rsid w:val="0090775E"/>
    <w:rsid w:val="00914A0D"/>
    <w:rsid w:val="009269C8"/>
    <w:rsid w:val="00935038"/>
    <w:rsid w:val="00941D65"/>
    <w:rsid w:val="00945A64"/>
    <w:rsid w:val="009520C5"/>
    <w:rsid w:val="00952902"/>
    <w:rsid w:val="00956CE9"/>
    <w:rsid w:val="00956DA3"/>
    <w:rsid w:val="0097007B"/>
    <w:rsid w:val="009728C2"/>
    <w:rsid w:val="00982973"/>
    <w:rsid w:val="009A07D2"/>
    <w:rsid w:val="009A25B3"/>
    <w:rsid w:val="009B2AEA"/>
    <w:rsid w:val="009D5BE9"/>
    <w:rsid w:val="009E1004"/>
    <w:rsid w:val="009F386F"/>
    <w:rsid w:val="009F474F"/>
    <w:rsid w:val="009F660F"/>
    <w:rsid w:val="00A01C2D"/>
    <w:rsid w:val="00A131BC"/>
    <w:rsid w:val="00A15043"/>
    <w:rsid w:val="00A16BB2"/>
    <w:rsid w:val="00A22DDB"/>
    <w:rsid w:val="00A2331E"/>
    <w:rsid w:val="00A30958"/>
    <w:rsid w:val="00A5529B"/>
    <w:rsid w:val="00A55771"/>
    <w:rsid w:val="00A612A5"/>
    <w:rsid w:val="00A6660A"/>
    <w:rsid w:val="00A75652"/>
    <w:rsid w:val="00A7585C"/>
    <w:rsid w:val="00A955D8"/>
    <w:rsid w:val="00A95A6F"/>
    <w:rsid w:val="00A963D9"/>
    <w:rsid w:val="00A9738F"/>
    <w:rsid w:val="00AA3EE8"/>
    <w:rsid w:val="00AA488D"/>
    <w:rsid w:val="00AA6443"/>
    <w:rsid w:val="00AA7C0D"/>
    <w:rsid w:val="00AB1A54"/>
    <w:rsid w:val="00AC413F"/>
    <w:rsid w:val="00AD3AB1"/>
    <w:rsid w:val="00AD59C6"/>
    <w:rsid w:val="00AE22E6"/>
    <w:rsid w:val="00AE695A"/>
    <w:rsid w:val="00AE70E9"/>
    <w:rsid w:val="00B00826"/>
    <w:rsid w:val="00B03B8A"/>
    <w:rsid w:val="00B30C9A"/>
    <w:rsid w:val="00B351C9"/>
    <w:rsid w:val="00B35688"/>
    <w:rsid w:val="00B37892"/>
    <w:rsid w:val="00B51965"/>
    <w:rsid w:val="00B533AB"/>
    <w:rsid w:val="00B56862"/>
    <w:rsid w:val="00B72DC3"/>
    <w:rsid w:val="00B77E9C"/>
    <w:rsid w:val="00B90705"/>
    <w:rsid w:val="00BA445B"/>
    <w:rsid w:val="00BA70F9"/>
    <w:rsid w:val="00BC7BF2"/>
    <w:rsid w:val="00BE379C"/>
    <w:rsid w:val="00BF0349"/>
    <w:rsid w:val="00BF1FF7"/>
    <w:rsid w:val="00BF5E89"/>
    <w:rsid w:val="00C03BFB"/>
    <w:rsid w:val="00C10CCD"/>
    <w:rsid w:val="00C22829"/>
    <w:rsid w:val="00C42138"/>
    <w:rsid w:val="00C42CBE"/>
    <w:rsid w:val="00C52DD8"/>
    <w:rsid w:val="00C60348"/>
    <w:rsid w:val="00C67532"/>
    <w:rsid w:val="00C72DD2"/>
    <w:rsid w:val="00C80EE9"/>
    <w:rsid w:val="00C9072B"/>
    <w:rsid w:val="00C93187"/>
    <w:rsid w:val="00C948D2"/>
    <w:rsid w:val="00C97F17"/>
    <w:rsid w:val="00CA134C"/>
    <w:rsid w:val="00CC131F"/>
    <w:rsid w:val="00CD59E6"/>
    <w:rsid w:val="00CE2D22"/>
    <w:rsid w:val="00CE69F8"/>
    <w:rsid w:val="00CF1351"/>
    <w:rsid w:val="00CF4DA2"/>
    <w:rsid w:val="00D25DB9"/>
    <w:rsid w:val="00D2708B"/>
    <w:rsid w:val="00D373C8"/>
    <w:rsid w:val="00D37624"/>
    <w:rsid w:val="00D40D12"/>
    <w:rsid w:val="00D43A81"/>
    <w:rsid w:val="00D5269E"/>
    <w:rsid w:val="00D539FD"/>
    <w:rsid w:val="00D548B6"/>
    <w:rsid w:val="00D63A79"/>
    <w:rsid w:val="00DA108E"/>
    <w:rsid w:val="00DA336E"/>
    <w:rsid w:val="00DA53D9"/>
    <w:rsid w:val="00DA5A1D"/>
    <w:rsid w:val="00DB3350"/>
    <w:rsid w:val="00DB3D5E"/>
    <w:rsid w:val="00DB603F"/>
    <w:rsid w:val="00DD1926"/>
    <w:rsid w:val="00DD2F39"/>
    <w:rsid w:val="00DD357D"/>
    <w:rsid w:val="00DE5D3C"/>
    <w:rsid w:val="00DF5199"/>
    <w:rsid w:val="00E0325B"/>
    <w:rsid w:val="00E13188"/>
    <w:rsid w:val="00E21945"/>
    <w:rsid w:val="00E41CEB"/>
    <w:rsid w:val="00E43C1D"/>
    <w:rsid w:val="00E512F7"/>
    <w:rsid w:val="00E65151"/>
    <w:rsid w:val="00E821EB"/>
    <w:rsid w:val="00E82CD4"/>
    <w:rsid w:val="00E83254"/>
    <w:rsid w:val="00E90E67"/>
    <w:rsid w:val="00E91170"/>
    <w:rsid w:val="00E97A1C"/>
    <w:rsid w:val="00EA076C"/>
    <w:rsid w:val="00EA2D66"/>
    <w:rsid w:val="00EC1C89"/>
    <w:rsid w:val="00EC3708"/>
    <w:rsid w:val="00ED02C2"/>
    <w:rsid w:val="00EE55D6"/>
    <w:rsid w:val="00EF0C65"/>
    <w:rsid w:val="00F0245E"/>
    <w:rsid w:val="00F1045C"/>
    <w:rsid w:val="00F124BA"/>
    <w:rsid w:val="00F2414C"/>
    <w:rsid w:val="00F265D3"/>
    <w:rsid w:val="00F309BF"/>
    <w:rsid w:val="00F323C9"/>
    <w:rsid w:val="00F32873"/>
    <w:rsid w:val="00F3607C"/>
    <w:rsid w:val="00F379C2"/>
    <w:rsid w:val="00F41D40"/>
    <w:rsid w:val="00F44375"/>
    <w:rsid w:val="00F556DD"/>
    <w:rsid w:val="00F6748E"/>
    <w:rsid w:val="00F70709"/>
    <w:rsid w:val="00F93FB1"/>
    <w:rsid w:val="00FA420E"/>
    <w:rsid w:val="00FB3748"/>
    <w:rsid w:val="00FB4C94"/>
    <w:rsid w:val="00FC5A8A"/>
    <w:rsid w:val="00FD27AC"/>
    <w:rsid w:val="00FD2BA7"/>
    <w:rsid w:val="00FE193B"/>
    <w:rsid w:val="00FF0D95"/>
    <w:rsid w:val="00FF4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A1C"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0755B4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0755B4"/>
    <w:pPr>
      <w:suppressAutoHyphens/>
      <w:spacing w:before="120" w:after="120"/>
      <w:outlineLvl w:val="1"/>
    </w:pPr>
  </w:style>
  <w:style w:type="paragraph" w:styleId="3">
    <w:name w:val="heading 3"/>
    <w:basedOn w:val="a"/>
    <w:next w:val="a"/>
    <w:link w:val="30"/>
    <w:qFormat/>
    <w:rsid w:val="000755B4"/>
    <w:pPr>
      <w:keepNext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qFormat/>
    <w:rsid w:val="000755B4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ому"/>
    <w:basedOn w:val="a"/>
    <w:rsid w:val="000755B4"/>
    <w:pPr>
      <w:ind w:firstLine="0"/>
      <w:jc w:val="left"/>
    </w:pPr>
    <w:rPr>
      <w:rFonts w:ascii="Baltica" w:hAnsi="Baltica"/>
      <w:sz w:val="24"/>
    </w:rPr>
  </w:style>
  <w:style w:type="paragraph" w:styleId="a4">
    <w:name w:val="Title"/>
    <w:basedOn w:val="a"/>
    <w:qFormat/>
    <w:rsid w:val="000755B4"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5">
    <w:name w:val="header"/>
    <w:basedOn w:val="a"/>
    <w:link w:val="a6"/>
    <w:rsid w:val="000755B4"/>
    <w:pPr>
      <w:tabs>
        <w:tab w:val="center" w:pos="4536"/>
        <w:tab w:val="right" w:pos="9072"/>
      </w:tabs>
    </w:pPr>
  </w:style>
  <w:style w:type="paragraph" w:styleId="a7">
    <w:name w:val="footer"/>
    <w:basedOn w:val="a"/>
    <w:rsid w:val="000755B4"/>
    <w:pPr>
      <w:tabs>
        <w:tab w:val="center" w:pos="4536"/>
        <w:tab w:val="right" w:pos="9072"/>
      </w:tabs>
    </w:pPr>
  </w:style>
  <w:style w:type="paragraph" w:styleId="a8">
    <w:name w:val="Balloon Text"/>
    <w:basedOn w:val="a"/>
    <w:semiHidden/>
    <w:rsid w:val="000755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E2B40"/>
    <w:rPr>
      <w:b/>
      <w:sz w:val="44"/>
    </w:rPr>
  </w:style>
  <w:style w:type="character" w:customStyle="1" w:styleId="30">
    <w:name w:val="Заголовок 3 Знак"/>
    <w:basedOn w:val="a0"/>
    <w:link w:val="3"/>
    <w:rsid w:val="007E2B40"/>
    <w:rPr>
      <w:sz w:val="32"/>
    </w:rPr>
  </w:style>
  <w:style w:type="character" w:customStyle="1" w:styleId="40">
    <w:name w:val="Заголовок 4 Знак"/>
    <w:basedOn w:val="a0"/>
    <w:link w:val="4"/>
    <w:rsid w:val="007E2B40"/>
    <w:rPr>
      <w:b/>
      <w:sz w:val="28"/>
    </w:rPr>
  </w:style>
  <w:style w:type="character" w:customStyle="1" w:styleId="a6">
    <w:name w:val="Верхний колонтитул Знак"/>
    <w:basedOn w:val="a0"/>
    <w:link w:val="a5"/>
    <w:rsid w:val="007E2B40"/>
    <w:rPr>
      <w:sz w:val="28"/>
    </w:rPr>
  </w:style>
  <w:style w:type="paragraph" w:styleId="a9">
    <w:name w:val="Body Text"/>
    <w:basedOn w:val="a"/>
    <w:link w:val="aa"/>
    <w:rsid w:val="00585E1F"/>
    <w:pPr>
      <w:spacing w:after="120"/>
    </w:pPr>
  </w:style>
  <w:style w:type="character" w:customStyle="1" w:styleId="aa">
    <w:name w:val="Основной текст Знак"/>
    <w:basedOn w:val="a0"/>
    <w:link w:val="a9"/>
    <w:rsid w:val="00585E1F"/>
    <w:rPr>
      <w:sz w:val="28"/>
    </w:rPr>
  </w:style>
  <w:style w:type="paragraph" w:styleId="ab">
    <w:name w:val="Normal (Web)"/>
    <w:basedOn w:val="a"/>
    <w:unhideWhenUsed/>
    <w:rsid w:val="003F701C"/>
    <w:pPr>
      <w:spacing w:before="100" w:beforeAutospacing="1" w:after="100" w:afterAutospacing="1" w:line="0" w:lineRule="atLeast"/>
      <w:ind w:firstLine="0"/>
      <w:jc w:val="left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3F701C"/>
    <w:rPr>
      <w:color w:val="0000FF"/>
      <w:u w:val="single"/>
    </w:rPr>
  </w:style>
  <w:style w:type="paragraph" w:styleId="ad">
    <w:name w:val="No Spacing"/>
    <w:uiPriority w:val="1"/>
    <w:qFormat/>
    <w:rsid w:val="00A5529B"/>
    <w:rPr>
      <w:rFonts w:ascii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A5529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character" w:customStyle="1" w:styleId="af">
    <w:name w:val="Гипертекстовая ссылка"/>
    <w:basedOn w:val="a0"/>
    <w:uiPriority w:val="99"/>
    <w:rsid w:val="00CE2D22"/>
    <w:rPr>
      <w:b/>
      <w:bCs/>
      <w:color w:val="008000"/>
    </w:rPr>
  </w:style>
  <w:style w:type="paragraph" w:customStyle="1" w:styleId="af0">
    <w:name w:val="Нормальный (таблица)"/>
    <w:basedOn w:val="a"/>
    <w:next w:val="a"/>
    <w:uiPriority w:val="99"/>
    <w:rsid w:val="00CE2D22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CE2D22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2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8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4916.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74916.100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12064203.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7012374.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0;&#1076;&#1084;&#1080;&#1085;&#1080;&#1089;&#1090;&#1088;&#1072;&#1090;&#1086;&#1088;\&#1052;&#1086;&#1080;%20&#1076;&#1086;&#1082;&#1091;&#1084;&#1077;&#1085;&#1090;&#1099;\2011\1.%20&#1041;&#1051;&#1040;&#1053;&#1050;&#1048;\&#1043;&#1083;&#1072;&#1074;&#1072;\&#1055;&#1054;&#1057;&#1058;_&#1056;&#1040;&#1057;&#105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0296A-B06C-4C04-ADA3-2E76A3D89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ПОСТ_РАСП</Template>
  <TotalTime>33</TotalTime>
  <Pages>1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</dc:creator>
  <cp:lastModifiedBy>Microsoft</cp:lastModifiedBy>
  <cp:revision>6</cp:revision>
  <cp:lastPrinted>2016-05-12T09:39:00Z</cp:lastPrinted>
  <dcterms:created xsi:type="dcterms:W3CDTF">2016-05-12T03:49:00Z</dcterms:created>
  <dcterms:modified xsi:type="dcterms:W3CDTF">2016-05-12T09:41:00Z</dcterms:modified>
</cp:coreProperties>
</file>